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EF" w:rsidRDefault="000A47EF">
      <w:pPr>
        <w:widowControl w:val="0"/>
        <w:spacing w:line="240" w:lineRule="auto"/>
        <w:ind w:left="1988" w:right="-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color w:val="000000"/>
          <w:sz w:val="36"/>
          <w:szCs w:val="36"/>
        </w:rPr>
        <w:t>Анно</w:t>
      </w:r>
      <w:r>
        <w:rPr>
          <w:rFonts w:ascii="Times New Roman" w:hAnsi="Times New Roman" w:cs="Times New Roman"/>
          <w:color w:val="000000"/>
          <w:w w:val="99"/>
          <w:sz w:val="36"/>
          <w:szCs w:val="36"/>
        </w:rPr>
        <w:t>т</w:t>
      </w:r>
      <w:r>
        <w:rPr>
          <w:rFonts w:ascii="Times New Roman" w:hAnsi="Times New Roman" w:cs="Times New Roman"/>
          <w:color w:val="000000"/>
          <w:sz w:val="36"/>
          <w:szCs w:val="36"/>
        </w:rPr>
        <w:t>ац</w:t>
      </w:r>
      <w:r>
        <w:rPr>
          <w:rFonts w:ascii="Times New Roman" w:hAnsi="Times New Roman" w:cs="Times New Roman"/>
          <w:color w:val="000000"/>
          <w:spacing w:val="-1"/>
          <w:w w:val="99"/>
          <w:sz w:val="36"/>
          <w:szCs w:val="36"/>
        </w:rPr>
        <w:t>и</w:t>
      </w:r>
      <w:r>
        <w:rPr>
          <w:rFonts w:ascii="Times New Roman" w:hAnsi="Times New Roman" w:cs="Times New Roman"/>
          <w:color w:val="000000"/>
          <w:sz w:val="36"/>
          <w:szCs w:val="36"/>
        </w:rPr>
        <w:t>я к рабоч</w:t>
      </w:r>
      <w:r>
        <w:rPr>
          <w:rFonts w:ascii="Times New Roman" w:hAnsi="Times New Roman" w:cs="Times New Roman"/>
          <w:color w:val="000000"/>
          <w:sz w:val="24"/>
          <w:szCs w:val="24"/>
        </w:rPr>
        <w:t>ЕЙ П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w w:val="99"/>
          <w:sz w:val="24"/>
          <w:szCs w:val="24"/>
        </w:rPr>
        <w:t>ММ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</w:p>
    <w:p w:rsidR="000A47EF" w:rsidRDefault="000A47EF">
      <w:pPr>
        <w:spacing w:after="32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9"/>
        <w:gridCol w:w="5597"/>
      </w:tblGrid>
      <w:tr w:rsidR="000A47EF" w:rsidTr="002B4A2D">
        <w:trPr>
          <w:cantSplit/>
          <w:trHeight w:hRule="exact" w:val="1293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4" w:line="275" w:lineRule="auto"/>
              <w:ind w:left="391" w:right="106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1.Пол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редмета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6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абочая програм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пред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ка»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ое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обра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(1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4классы)</w:t>
            </w:r>
          </w:p>
        </w:tc>
      </w:tr>
      <w:tr w:rsidR="000A47EF" w:rsidTr="002B4A2D">
        <w:trPr>
          <w:cantSplit/>
          <w:trHeight w:hRule="exact" w:val="1803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75" w:lineRule="auto"/>
              <w:ind w:left="391" w:right="152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 ч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для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од)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16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реали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4го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-4классы.</w:t>
            </w:r>
          </w:p>
          <w:p w:rsidR="000A47EF" w:rsidRDefault="000A47EF">
            <w:pPr>
              <w:widowControl w:val="0"/>
              <w:spacing w:before="1" w:line="240" w:lineRule="auto"/>
              <w:ind w:left="108" w:right="16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1класс–132ч</w:t>
            </w:r>
          </w:p>
          <w:p w:rsidR="000A47EF" w:rsidRDefault="000A47EF">
            <w:pPr>
              <w:widowControl w:val="0"/>
              <w:spacing w:line="240" w:lineRule="auto"/>
              <w:ind w:left="108" w:right="39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2класс–170ч</w:t>
            </w:r>
          </w:p>
          <w:p w:rsidR="000A47EF" w:rsidRDefault="000A47EF">
            <w:pPr>
              <w:widowControl w:val="0"/>
              <w:spacing w:line="240" w:lineRule="auto"/>
              <w:ind w:left="108" w:right="39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3класс–170ч</w:t>
            </w:r>
          </w:p>
          <w:p w:rsidR="000A47EF" w:rsidRDefault="000A47EF">
            <w:pPr>
              <w:widowControl w:val="0"/>
              <w:spacing w:line="240" w:lineRule="auto"/>
              <w:ind w:left="108" w:right="39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4класс–136ч</w:t>
            </w:r>
          </w:p>
        </w:tc>
      </w:tr>
      <w:tr w:rsidR="000A47EF">
        <w:trPr>
          <w:cantSplit/>
          <w:trHeight w:hRule="exact" w:val="528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40" w:lineRule="auto"/>
              <w:ind w:left="31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вержде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31.08.2021г.</w:t>
            </w:r>
          </w:p>
        </w:tc>
      </w:tr>
      <w:tr w:rsidR="000A47EF">
        <w:trPr>
          <w:cantSplit/>
          <w:trHeight w:hRule="exact" w:val="1114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76" w:lineRule="auto"/>
              <w:ind w:left="391" w:right="650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4.Це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 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раммы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1" w:line="240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рмирован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ма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ических з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аний. Во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ин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к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е, к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</w:t>
            </w:r>
            <w:r>
              <w:rPr>
                <w:rFonts w:ascii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 дея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  <w:tr w:rsidR="000A47EF">
        <w:trPr>
          <w:cantSplit/>
          <w:trHeight w:hRule="exact" w:val="4701"/>
        </w:trPr>
        <w:tc>
          <w:tcPr>
            <w:tcW w:w="2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>
            <w:pPr>
              <w:widowControl w:val="0"/>
              <w:spacing w:before="3" w:line="275" w:lineRule="auto"/>
              <w:ind w:left="391" w:right="331" w:hanging="3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5.Испол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и и 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7EF" w:rsidRDefault="000A47EF" w:rsidP="002B4A2D">
            <w:pPr>
              <w:widowControl w:val="0"/>
              <w:spacing w:before="1" w:line="240" w:lineRule="auto"/>
              <w:ind w:left="108" w:right="6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 ори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рована на ис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ние–Учебн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чреждений 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ие,2011.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а.1клас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A47EF" w:rsidRDefault="000A47EF">
            <w:pPr>
              <w:widowControl w:val="0"/>
              <w:spacing w:line="240" w:lineRule="auto"/>
              <w:ind w:left="108" w:right="24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й./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 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ие,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а.2клас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 С.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.: Про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ие, 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 3клас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Учебн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для об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еобр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/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 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олкова С.И., С</w:t>
            </w:r>
            <w:r>
              <w:rPr>
                <w:rFonts w:ascii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епанова С.В.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а.4клас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:rsidR="000A47EF" w:rsidRDefault="000A47EF"/>
    <w:sectPr w:rsidR="000A47EF" w:rsidSect="00FE752A">
      <w:type w:val="continuous"/>
      <w:pgSz w:w="11906" w:h="16838"/>
      <w:pgMar w:top="1123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52A"/>
    <w:rsid w:val="000A47EF"/>
    <w:rsid w:val="002B4A2D"/>
    <w:rsid w:val="0040506B"/>
    <w:rsid w:val="006D7C1F"/>
    <w:rsid w:val="00FE7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163</Words>
  <Characters>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</dc:title>
  <dc:subject/>
  <dc:creator>Ттатьяна</dc:creator>
  <cp:keywords/>
  <dc:description/>
  <cp:lastModifiedBy>Ттатьяна</cp:lastModifiedBy>
  <cp:revision>2</cp:revision>
  <dcterms:created xsi:type="dcterms:W3CDTF">2022-02-03T17:44:00Z</dcterms:created>
  <dcterms:modified xsi:type="dcterms:W3CDTF">2022-02-03T17:44:00Z</dcterms:modified>
</cp:coreProperties>
</file>